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6" w:type="dxa"/>
        <w:tblInd w:w="-96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43"/>
        <w:gridCol w:w="6042"/>
        <w:gridCol w:w="1559"/>
        <w:gridCol w:w="2272"/>
      </w:tblGrid>
      <w:tr w:rsidR="00E246BB" w:rsidTr="00E246BB">
        <w:trPr>
          <w:trHeight w:val="286"/>
        </w:trPr>
        <w:tc>
          <w:tcPr>
            <w:tcW w:w="109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3F40" w:rsidRPr="00C23F40" w:rsidRDefault="00C23F40" w:rsidP="00C23F4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C23F40">
              <w:rPr>
                <w:b/>
                <w:bCs/>
                <w:color w:val="000000"/>
                <w:sz w:val="28"/>
                <w:szCs w:val="28"/>
                <w:lang w:eastAsia="en-US"/>
              </w:rPr>
              <w:t>Отчет о выполнении плана работы за</w:t>
            </w: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 февраль </w:t>
            </w:r>
            <w:r w:rsidRPr="00C23F40"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 2017 года</w:t>
            </w:r>
          </w:p>
          <w:p w:rsidR="00C23F40" w:rsidRPr="00C23F40" w:rsidRDefault="00C23F40" w:rsidP="00C23F4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C23F40" w:rsidRPr="00C23F40" w:rsidRDefault="00C23F40" w:rsidP="00C23F4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C23F40">
              <w:rPr>
                <w:bCs/>
                <w:color w:val="000000"/>
                <w:sz w:val="28"/>
                <w:szCs w:val="28"/>
                <w:lang w:eastAsia="en-US"/>
              </w:rPr>
              <w:t xml:space="preserve">территориальной избирательной комиссии  </w:t>
            </w:r>
          </w:p>
          <w:p w:rsidR="00551794" w:rsidRDefault="00C23F40" w:rsidP="00C23F4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C23F40">
              <w:rPr>
                <w:bCs/>
                <w:color w:val="000000"/>
                <w:sz w:val="28"/>
                <w:szCs w:val="28"/>
                <w:lang w:eastAsia="en-US"/>
              </w:rPr>
              <w:t>Верещагинского муниципального района</w:t>
            </w:r>
          </w:p>
          <w:p w:rsidR="00E246BB" w:rsidRDefault="00E246BB" w:rsidP="00C23F4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E246BB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246BB" w:rsidRDefault="00E246BB" w:rsidP="00231248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Проведение заседаний комиссий (с повесткой)</w:t>
            </w:r>
          </w:p>
        </w:tc>
      </w:tr>
      <w:tr w:rsidR="00E246BB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6BB" w:rsidRDefault="003F16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3F16F0">
              <w:rPr>
                <w:b/>
                <w:bCs/>
                <w:color w:val="000000"/>
                <w:lang w:eastAsia="en-US"/>
              </w:rPr>
              <w:t>ИТОГ</w:t>
            </w:r>
          </w:p>
        </w:tc>
      </w:tr>
      <w:tr w:rsidR="005251C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1C9" w:rsidRDefault="0063548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>ПОЛОЖЕНИЕ о молодежной избирательной комиссии Верещагинского муниципального района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>О формировании Молодежной избирательной комиссии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>О назначении ответственных лиц по направлениям деятельности территориальной избирательной комиссии Верещагинского муниципального района.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>Об утверждении Положения о Контрольно-ревизионной службе при территориальной избирательной комиссии Верещагинского МР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 xml:space="preserve">О составе контрольно-ревизионной службе при территориальной избирательной комиссии Верещагинского муниципального района 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>Об утверждении графика обучения членов территориальной  избирательной  комиссии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>Об утверждении графика обучения членов участковых избирательных комиссий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 xml:space="preserve">О кандидатурах, для исключения   из резерва состава участковых   избирательных  комиссий 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 xml:space="preserve">О досрочном прекращении полномочий   члена участковой избирательной комиссии № 0620   с правом решающего голоса </w:t>
            </w:r>
            <w:proofErr w:type="spellStart"/>
            <w:r w:rsidRPr="003F16F0">
              <w:rPr>
                <w:color w:val="000000"/>
                <w:sz w:val="22"/>
                <w:lang w:eastAsia="en-US"/>
              </w:rPr>
              <w:t>Чудиновой</w:t>
            </w:r>
            <w:proofErr w:type="spellEnd"/>
            <w:r w:rsidRPr="003F16F0">
              <w:rPr>
                <w:color w:val="000000"/>
                <w:sz w:val="22"/>
                <w:lang w:eastAsia="en-US"/>
              </w:rPr>
              <w:t xml:space="preserve"> Т.Ф. 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 xml:space="preserve">О досрочном прекращении полномочий   члена участковой избирательной комиссии № 0610   с правом решающего голоса Галановой Р.В. 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 xml:space="preserve">О досрочном прекращении полномочий   члена участковой избирательной комиссии № 0620   с правом решающего голоса Лаврентьевой Е.Ю. 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 xml:space="preserve">О досрочном прекращении полномочий   члена участковой избирательной комиссии № 0628   с правом решающего голоса </w:t>
            </w:r>
            <w:proofErr w:type="spellStart"/>
            <w:r w:rsidRPr="003F16F0">
              <w:rPr>
                <w:color w:val="000000"/>
                <w:sz w:val="22"/>
                <w:lang w:eastAsia="en-US"/>
              </w:rPr>
              <w:t>Кайгородова</w:t>
            </w:r>
            <w:proofErr w:type="spellEnd"/>
            <w:r w:rsidRPr="003F16F0">
              <w:rPr>
                <w:color w:val="000000"/>
                <w:sz w:val="22"/>
                <w:lang w:eastAsia="en-US"/>
              </w:rPr>
              <w:t xml:space="preserve"> М.Ю. 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 xml:space="preserve">О досрочном прекращении полномочий   члена участковой избирательной комиссии № 0632  с правом решающего голоса Шатровой Н.М. 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 xml:space="preserve">О досрочном прекращении полномочий   члена участковой избирательной комиссии № 0620   с правом решающего голоса Черемных Н.П. 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>О досрочном прекращении полномочий   члена участковой избирательной комиссии № 0609   с правом решающего голоса Огинской Г.А.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>О досрочном прекращении полномочий   члена участковой избирательной комиссии № 0626   с правом решающего голоса Зиновьевой В.П.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>О досрочном прекращении полномочий   члена участковой избирательной комиссии № 0626  с правом решающего голоса Афанасьева В.А.</w:t>
            </w:r>
          </w:p>
          <w:p w:rsidR="003F16F0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>О досрочном прекращении полномочий   члена участковой избирательной комиссии № 0623   с правом решающего голоса Белоусова В.Л.</w:t>
            </w:r>
          </w:p>
          <w:p w:rsidR="005251C9" w:rsidRPr="003F16F0" w:rsidRDefault="003F16F0" w:rsidP="003F16F0">
            <w:pPr>
              <w:pStyle w:val="a5"/>
              <w:numPr>
                <w:ilvl w:val="0"/>
                <w:numId w:val="9"/>
              </w:numPr>
              <w:rPr>
                <w:color w:val="000000"/>
                <w:sz w:val="22"/>
                <w:lang w:eastAsia="en-US"/>
              </w:rPr>
            </w:pPr>
            <w:r w:rsidRPr="003F16F0">
              <w:rPr>
                <w:color w:val="000000"/>
                <w:sz w:val="22"/>
                <w:lang w:eastAsia="en-US"/>
              </w:rPr>
              <w:t>О досрочном прекращении полномочий   члена участковой избирательной комиссии № 0623   с правом решающего голоса Лобановой Н.В.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3F16F0" w:rsidRPr="00852A43" w:rsidRDefault="003F16F0" w:rsidP="00ED1B0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13.02.2017</w:t>
            </w:r>
          </w:p>
          <w:p w:rsidR="003F16F0" w:rsidRPr="00852A43" w:rsidRDefault="003F16F0" w:rsidP="00ED1B0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3F16F0" w:rsidRPr="00852A43" w:rsidRDefault="003F16F0" w:rsidP="00ED1B0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F27461" w:rsidRPr="00852A43" w:rsidRDefault="00DB4592" w:rsidP="00ED1B0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2</w:t>
            </w:r>
            <w:r w:rsidR="003F16F0" w:rsidRPr="00852A43">
              <w:rPr>
                <w:color w:val="000000"/>
                <w:lang w:eastAsia="en-US"/>
              </w:rPr>
              <w:t>2</w:t>
            </w:r>
            <w:r w:rsidRPr="00852A43">
              <w:rPr>
                <w:color w:val="000000"/>
                <w:lang w:eastAsia="en-US"/>
              </w:rPr>
              <w:t>.02.</w:t>
            </w:r>
            <w:r w:rsidR="003F16F0" w:rsidRPr="00852A43">
              <w:rPr>
                <w:color w:val="000000"/>
                <w:lang w:eastAsia="en-US"/>
              </w:rPr>
              <w:t>2017</w:t>
            </w:r>
          </w:p>
          <w:p w:rsidR="00F27461" w:rsidRPr="00852A43" w:rsidRDefault="00F27461" w:rsidP="00ED1B0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5251C9" w:rsidRPr="00852A43" w:rsidRDefault="003F16F0" w:rsidP="00852A43">
            <w:pPr>
              <w:jc w:val="center"/>
            </w:pPr>
            <w:r w:rsidRPr="00852A43">
              <w:rPr>
                <w:color w:val="000000"/>
                <w:lang w:eastAsia="en-US"/>
              </w:rPr>
              <w:t>Приняты соответствующие решения</w:t>
            </w:r>
          </w:p>
        </w:tc>
      </w:tr>
      <w:tr w:rsidR="00BE5E0F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II. Взаимодействие с органами государственной власти и органами местного самоуправления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3F16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3F16F0">
              <w:rPr>
                <w:b/>
                <w:bCs/>
                <w:color w:val="000000"/>
                <w:lang w:eastAsia="en-US"/>
              </w:rPr>
              <w:t>ИТОГ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Pr="00076C5D" w:rsidRDefault="00BE5E0F" w:rsidP="00076C5D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E5E0F" w:rsidRDefault="00BE5E0F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Совещание аппарата администрации  Верещагинского 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E5E0F" w:rsidRPr="00852A43" w:rsidRDefault="002B0D88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13.02.2017, 27.02.2017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BE5E0F" w:rsidRPr="00852A43" w:rsidRDefault="002B0D88" w:rsidP="002B0D88">
            <w:pPr>
              <w:jc w:val="center"/>
              <w:rPr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Информационный обмен</w:t>
            </w:r>
          </w:p>
        </w:tc>
      </w:tr>
      <w:tr w:rsidR="002B0D88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88" w:rsidRPr="00076C5D" w:rsidRDefault="002B0D88" w:rsidP="002B0D88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2B0D88" w:rsidRDefault="002B0D88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Совет глав МО  Верещагинского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2B0D88" w:rsidRPr="00852A43" w:rsidRDefault="00BE3AE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13.02.2017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2B0D88" w:rsidRPr="00852A43" w:rsidRDefault="002B0D88" w:rsidP="002B0D88">
            <w:pPr>
              <w:jc w:val="center"/>
            </w:pPr>
            <w:r w:rsidRPr="00852A43">
              <w:t>Информационный обмен</w:t>
            </w:r>
          </w:p>
        </w:tc>
      </w:tr>
      <w:tr w:rsidR="002B0D88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88" w:rsidRPr="00076C5D" w:rsidRDefault="002B0D88" w:rsidP="00076C5D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88" w:rsidRDefault="002B0D88" w:rsidP="00B34A5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Заседание депутатов Земского собрания Верещагинского 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88" w:rsidRDefault="00B329E4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0D88" w:rsidRDefault="002B0D88" w:rsidP="002B0D88">
            <w:pPr>
              <w:jc w:val="center"/>
            </w:pPr>
            <w:r w:rsidRPr="00FD1651">
              <w:t>Информационный обмен</w:t>
            </w:r>
          </w:p>
        </w:tc>
      </w:tr>
      <w:tr w:rsidR="002B0D88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88" w:rsidRPr="00076C5D" w:rsidRDefault="002B0D88" w:rsidP="00076C5D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88" w:rsidRDefault="002B0D88" w:rsidP="00B34A5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Заседание рабочей группы администрации Верещагинского муниципального района по обеспечению работы ГАС «Выборы»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88" w:rsidRDefault="002B0D88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B329E4" w:rsidRDefault="00B329E4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29E4">
              <w:rPr>
                <w:color w:val="000000"/>
                <w:lang w:eastAsia="en-US"/>
              </w:rPr>
              <w:t>01.02.2017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0D88" w:rsidRDefault="002B0D88" w:rsidP="002B0D88">
            <w:pPr>
              <w:jc w:val="center"/>
            </w:pPr>
            <w:r w:rsidRPr="00FD1651">
              <w:t>Информационный обмен</w:t>
            </w:r>
          </w:p>
        </w:tc>
      </w:tr>
      <w:tr w:rsidR="002B0D88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88" w:rsidRPr="00076C5D" w:rsidRDefault="002B0D88" w:rsidP="00076C5D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88" w:rsidRDefault="002B0D88" w:rsidP="00B34A5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Заседание межведомственной рабочей группы при администрации района по оказанию содействия в проведении избирательных кампаний 2017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88" w:rsidRDefault="00BE3AEA" w:rsidP="00B329E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  <w:r w:rsidR="00B329E4">
              <w:rPr>
                <w:color w:val="000000"/>
                <w:lang w:eastAsia="en-US"/>
              </w:rPr>
              <w:t>3</w:t>
            </w:r>
            <w:r>
              <w:rPr>
                <w:color w:val="000000"/>
                <w:lang w:eastAsia="en-US"/>
              </w:rPr>
              <w:t>.02.201</w:t>
            </w:r>
            <w:r w:rsidR="00B329E4">
              <w:rPr>
                <w:color w:val="000000"/>
                <w:lang w:eastAsia="en-US"/>
              </w:rPr>
              <w:t>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0D88" w:rsidRDefault="002B0D88" w:rsidP="002B0D88">
            <w:pPr>
              <w:jc w:val="center"/>
            </w:pPr>
            <w:r w:rsidRPr="00FD1651">
              <w:t>Информационный обмен</w:t>
            </w:r>
          </w:p>
        </w:tc>
      </w:tr>
      <w:tr w:rsidR="00BE5E0F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III. Взаимодействие с политическими партиями и общественными объединениями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3F16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3F16F0">
              <w:rPr>
                <w:b/>
                <w:bCs/>
                <w:color w:val="000000"/>
                <w:lang w:eastAsia="en-US"/>
              </w:rPr>
              <w:t>ИТОГ</w:t>
            </w:r>
          </w:p>
        </w:tc>
      </w:tr>
      <w:tr w:rsidR="00B329E4" w:rsidTr="002B0D88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9E4" w:rsidRPr="00076C5D" w:rsidRDefault="00B329E4" w:rsidP="00076C5D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9E4" w:rsidRDefault="00B329E4" w:rsidP="0063548B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Участие в конференциях с представителями ВОИ, ВОС и ВОГ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E4" w:rsidRPr="001734FC" w:rsidRDefault="00B329E4" w:rsidP="00B34A5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еженедельно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29E4" w:rsidRDefault="00B329E4" w:rsidP="00852A43">
            <w:pPr>
              <w:jc w:val="center"/>
            </w:pPr>
            <w:r w:rsidRPr="003B72A9">
              <w:t>Информационный обмен</w:t>
            </w:r>
          </w:p>
        </w:tc>
      </w:tr>
      <w:tr w:rsidR="00B329E4" w:rsidTr="00D16454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E4" w:rsidRPr="00076C5D" w:rsidRDefault="00B329E4" w:rsidP="00076C5D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E4" w:rsidRDefault="00B329E4" w:rsidP="0063548B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Участие в заседаниях МО ПП Верещагинского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E4" w:rsidRDefault="00B329E4" w:rsidP="00DB459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16.02.2016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29E4" w:rsidRDefault="00B329E4" w:rsidP="00852A43">
            <w:pPr>
              <w:jc w:val="center"/>
            </w:pPr>
            <w:r w:rsidRPr="003B72A9">
              <w:t>Информационный обмен</w:t>
            </w:r>
          </w:p>
        </w:tc>
      </w:tr>
      <w:tr w:rsidR="002B0D88" w:rsidTr="00D16454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88" w:rsidRPr="00076C5D" w:rsidRDefault="002B0D88" w:rsidP="00076C5D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88" w:rsidRDefault="002B0D88" w:rsidP="0063548B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Рабочая встреча  с представителями Координационного Совета организации профсоюзов МО «</w:t>
            </w:r>
            <w:proofErr w:type="spellStart"/>
            <w:r>
              <w:t>Верещагинский</w:t>
            </w:r>
            <w:proofErr w:type="spellEnd"/>
            <w:r>
              <w:t xml:space="preserve"> район»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88" w:rsidRDefault="002B0D88" w:rsidP="00DB4592">
            <w:pPr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16.02.2017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0D88" w:rsidRPr="0088471E" w:rsidRDefault="002B0D88" w:rsidP="00852A43">
            <w:pPr>
              <w:jc w:val="center"/>
              <w:rPr>
                <w:color w:val="000000"/>
                <w:lang w:eastAsia="en-US"/>
              </w:rPr>
            </w:pPr>
            <w:r w:rsidRPr="002B0D88">
              <w:rPr>
                <w:color w:val="000000"/>
                <w:lang w:eastAsia="en-US"/>
              </w:rPr>
              <w:t>Информационный обмен</w:t>
            </w:r>
          </w:p>
        </w:tc>
      </w:tr>
      <w:tr w:rsidR="00BE5E0F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IV. Проведение мероприятий в рамках программы развития политической</w:t>
            </w:r>
          </w:p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и  правовой культуры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3F16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3F16F0">
              <w:rPr>
                <w:b/>
                <w:bCs/>
                <w:color w:val="000000"/>
                <w:lang w:eastAsia="en-US"/>
              </w:rPr>
              <w:t>ИТОГ</w:t>
            </w:r>
          </w:p>
        </w:tc>
      </w:tr>
      <w:tr w:rsidR="00BE5E0F" w:rsidTr="002B0D88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Pr="00076C5D" w:rsidRDefault="00BE5E0F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Заполнение рубрики «Думай! Действуй! Выбирай!» в районной газете «Заря»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0F" w:rsidRDefault="00B329E4" w:rsidP="00B329E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5E0F" w:rsidRDefault="00B329E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Публикация в районной газете «Заря» №7 от 17.02.2017</w:t>
            </w:r>
          </w:p>
        </w:tc>
      </w:tr>
      <w:tr w:rsidR="00BE5E0F" w:rsidTr="002B0D88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Pr="00076C5D" w:rsidRDefault="00BE5E0F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Работа выставочного стенда ТИК Верещагинского МР в МБУК «</w:t>
            </w:r>
            <w:proofErr w:type="spellStart"/>
            <w:r>
              <w:rPr>
                <w:rFonts w:eastAsiaTheme="minorEastAsia"/>
                <w:lang w:eastAsia="en-US"/>
              </w:rPr>
              <w:t>Верещагинская</w:t>
            </w:r>
            <w:proofErr w:type="spellEnd"/>
            <w:r>
              <w:rPr>
                <w:rFonts w:eastAsiaTheme="minorEastAsia"/>
                <w:lang w:eastAsia="en-US"/>
              </w:rPr>
              <w:t xml:space="preserve"> ЦРБ»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0F" w:rsidRPr="00852A43" w:rsidRDefault="00B329E4">
            <w:pPr>
              <w:jc w:val="center"/>
              <w:rPr>
                <w:rFonts w:eastAsiaTheme="minorEastAsia"/>
                <w:lang w:eastAsia="en-US"/>
              </w:rPr>
            </w:pPr>
            <w:r w:rsidRPr="00852A43">
              <w:rPr>
                <w:rFonts w:eastAsiaTheme="minorEastAsia"/>
                <w:lang w:eastAsia="en-US"/>
              </w:rPr>
              <w:t>В течени</w:t>
            </w:r>
            <w:proofErr w:type="gramStart"/>
            <w:r w:rsidRPr="00852A43">
              <w:rPr>
                <w:rFonts w:eastAsiaTheme="minorEastAsia"/>
                <w:lang w:eastAsia="en-US"/>
              </w:rPr>
              <w:t>и</w:t>
            </w:r>
            <w:proofErr w:type="gramEnd"/>
            <w:r w:rsidRPr="00852A43">
              <w:rPr>
                <w:rFonts w:eastAsiaTheme="minorEastAsia"/>
                <w:lang w:eastAsia="en-US"/>
              </w:rPr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5E0F" w:rsidRPr="00852A43" w:rsidRDefault="00B329E4">
            <w:pPr>
              <w:jc w:val="center"/>
              <w:rPr>
                <w:rFonts w:eastAsiaTheme="minorEastAsia"/>
                <w:lang w:eastAsia="en-US"/>
              </w:rPr>
            </w:pPr>
            <w:r w:rsidRPr="00852A43">
              <w:rPr>
                <w:rFonts w:eastAsiaTheme="minorEastAsia"/>
                <w:lang w:eastAsia="en-US"/>
              </w:rPr>
              <w:t>Информирование избирателей</w:t>
            </w:r>
          </w:p>
        </w:tc>
      </w:tr>
      <w:tr w:rsidR="00076C5D" w:rsidTr="002B0D88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Pr="00076C5D" w:rsidRDefault="00076C5D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Default="00076C5D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Игра-тренинг «Не упусти свой шанс!» </w:t>
            </w:r>
            <w:proofErr w:type="gramStart"/>
            <w:r w:rsidR="00F27461">
              <w:rPr>
                <w:rFonts w:eastAsiaTheme="minorEastAsia"/>
                <w:lang w:eastAsia="en-US"/>
              </w:rPr>
              <w:t>с</w:t>
            </w:r>
            <w:proofErr w:type="gramEnd"/>
            <w:r w:rsidR="00F27461">
              <w:rPr>
                <w:rFonts w:eastAsiaTheme="minorEastAsia"/>
                <w:lang w:eastAsia="en-US"/>
              </w:rPr>
              <w:t xml:space="preserve"> старшеклассниками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5D" w:rsidRPr="00852A43" w:rsidRDefault="00B329E4">
            <w:pPr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13.02.2017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6C5D" w:rsidRPr="00852A43" w:rsidRDefault="00852A43">
            <w:pPr>
              <w:jc w:val="center"/>
              <w:rPr>
                <w:rFonts w:eastAsiaTheme="minorEastAsia"/>
                <w:lang w:eastAsia="en-US"/>
              </w:rPr>
            </w:pPr>
            <w:r w:rsidRPr="00852A43">
              <w:rPr>
                <w:rFonts w:eastAsiaTheme="minorEastAsia"/>
                <w:lang w:eastAsia="en-US"/>
              </w:rPr>
              <w:t>проведена</w:t>
            </w:r>
          </w:p>
        </w:tc>
      </w:tr>
      <w:tr w:rsidR="00551794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Pr="00076C5D" w:rsidRDefault="00551794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Default="00551794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Формирование МИК Верещагинского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Pr="00852A43" w:rsidRDefault="00B329E4" w:rsidP="00551794">
            <w:pPr>
              <w:jc w:val="center"/>
            </w:pPr>
            <w:r w:rsidRPr="00852A43">
              <w:t>13.02.2017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1794" w:rsidRPr="00852A43" w:rsidRDefault="00852A43" w:rsidP="00551794">
            <w:pPr>
              <w:jc w:val="center"/>
            </w:pPr>
            <w:r w:rsidRPr="00852A43">
              <w:t>Принято решение</w:t>
            </w:r>
          </w:p>
        </w:tc>
      </w:tr>
      <w:tr w:rsidR="00551794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Pr="00076C5D" w:rsidRDefault="00551794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Pr="00DB4592" w:rsidRDefault="002B0D88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Рабочая встреча</w:t>
            </w:r>
            <w:r w:rsidR="00F60226">
              <w:rPr>
                <w:rFonts w:eastAsiaTheme="minorEastAsia"/>
                <w:lang w:eastAsia="en-US"/>
              </w:rPr>
              <w:t xml:space="preserve"> с председателем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Pr="00852A43" w:rsidRDefault="00F60226" w:rsidP="00551794">
            <w:pPr>
              <w:jc w:val="center"/>
            </w:pPr>
            <w:r w:rsidRPr="00852A43">
              <w:t>16.02.2017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1794" w:rsidRPr="00852A43" w:rsidRDefault="00F60226" w:rsidP="00551794">
            <w:pPr>
              <w:jc w:val="center"/>
            </w:pPr>
            <w:r w:rsidRPr="00852A43">
              <w:t>Информационный обмен</w:t>
            </w:r>
          </w:p>
        </w:tc>
      </w:tr>
      <w:tr w:rsidR="00551794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Pr="00076C5D" w:rsidRDefault="00551794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Default="00551794">
            <w:pPr>
              <w:rPr>
                <w:rFonts w:eastAsiaTheme="minorEastAsia"/>
                <w:lang w:eastAsia="en-US"/>
              </w:rPr>
            </w:pPr>
            <w:r w:rsidRPr="00DB4592">
              <w:rPr>
                <w:rFonts w:eastAsiaTheme="minorEastAsia"/>
                <w:lang w:eastAsia="en-US"/>
              </w:rPr>
              <w:t xml:space="preserve">Круглый стол с участием руководителей и членов ВОИ, ВОС и ВОГ на тему: «Участие лиц с ограниченными физическими возможностями в избирательном процессе. Формирование </w:t>
            </w:r>
            <w:proofErr w:type="spellStart"/>
            <w:r w:rsidRPr="00DB4592">
              <w:rPr>
                <w:rFonts w:eastAsiaTheme="minorEastAsia"/>
                <w:lang w:eastAsia="en-US"/>
              </w:rPr>
              <w:t>УИКов</w:t>
            </w:r>
            <w:proofErr w:type="spellEnd"/>
            <w:r w:rsidRPr="00DB4592">
              <w:rPr>
                <w:rFonts w:eastAsiaTheme="minorEastAsia"/>
                <w:lang w:eastAsia="en-US"/>
              </w:rPr>
              <w:t xml:space="preserve"> и  их резерва 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Pr="00852A43" w:rsidRDefault="00852A43" w:rsidP="00852A43">
            <w:pPr>
              <w:jc w:val="center"/>
            </w:pPr>
            <w:r w:rsidRPr="00852A43">
              <w:t>В течени</w:t>
            </w:r>
            <w:proofErr w:type="gramStart"/>
            <w:r w:rsidRPr="00852A43">
              <w:t>и</w:t>
            </w:r>
            <w:proofErr w:type="gramEnd"/>
            <w:r w:rsidRPr="00852A43"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1794" w:rsidRPr="00852A43" w:rsidRDefault="00852A43" w:rsidP="00852A43">
            <w:pPr>
              <w:jc w:val="center"/>
            </w:pPr>
            <w:r w:rsidRPr="00852A43">
              <w:t>Информирование избирателей</w:t>
            </w:r>
          </w:p>
        </w:tc>
      </w:tr>
      <w:tr w:rsidR="00551794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Pr="00076C5D" w:rsidRDefault="00551794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Default="00551794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День открытых дверей 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Pr="00852A43" w:rsidRDefault="00551794" w:rsidP="00852A43">
            <w:pPr>
              <w:jc w:val="center"/>
            </w:pP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1794" w:rsidRPr="00852A43" w:rsidRDefault="00852A43" w:rsidP="00852A43">
            <w:pPr>
              <w:jc w:val="center"/>
            </w:pPr>
            <w:proofErr w:type="gramStart"/>
            <w:r w:rsidRPr="00852A43">
              <w:t>Перенесен на март</w:t>
            </w:r>
            <w:proofErr w:type="gramEnd"/>
          </w:p>
        </w:tc>
      </w:tr>
      <w:tr w:rsidR="00551794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Pr="00076C5D" w:rsidRDefault="00551794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Default="00551794">
            <w:pPr>
              <w:rPr>
                <w:rFonts w:eastAsiaTheme="minorEastAsia"/>
                <w:lang w:eastAsia="en-US"/>
              </w:rPr>
            </w:pPr>
            <w:r w:rsidRPr="00551794">
              <w:rPr>
                <w:rFonts w:eastAsiaTheme="minorEastAsia"/>
                <w:lang w:eastAsia="en-US"/>
              </w:rPr>
              <w:t>Информационная встреча с трудовыми коллективами предприятий и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94" w:rsidRPr="00852A43" w:rsidRDefault="00852A43" w:rsidP="00852A43">
            <w:pPr>
              <w:jc w:val="center"/>
            </w:pPr>
            <w:r w:rsidRPr="00852A43">
              <w:t>В течени</w:t>
            </w:r>
            <w:proofErr w:type="gramStart"/>
            <w:r w:rsidRPr="00852A43">
              <w:t>и</w:t>
            </w:r>
            <w:proofErr w:type="gramEnd"/>
            <w:r w:rsidRPr="00852A43"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1794" w:rsidRPr="00852A43" w:rsidRDefault="00852A43" w:rsidP="00852A43">
            <w:pPr>
              <w:jc w:val="center"/>
            </w:pPr>
            <w:r w:rsidRPr="00852A43">
              <w:t>Информирование избирателей</w:t>
            </w:r>
          </w:p>
        </w:tc>
      </w:tr>
      <w:tr w:rsidR="00F60226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26" w:rsidRPr="00076C5D" w:rsidRDefault="00F60226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26" w:rsidRPr="00551794" w:rsidRDefault="00F60226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Рабочая встреча с главным библиографом ММБУК «</w:t>
            </w:r>
            <w:proofErr w:type="spellStart"/>
            <w:r>
              <w:rPr>
                <w:rFonts w:eastAsiaTheme="minorEastAsia"/>
                <w:lang w:eastAsia="en-US"/>
              </w:rPr>
              <w:t>Верещагинская</w:t>
            </w:r>
            <w:proofErr w:type="spellEnd"/>
            <w:r>
              <w:rPr>
                <w:rFonts w:eastAsiaTheme="minorEastAsia"/>
                <w:lang w:eastAsia="en-US"/>
              </w:rPr>
              <w:t xml:space="preserve"> центральная районная библиотека»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26" w:rsidRPr="00852A43" w:rsidRDefault="00F60226" w:rsidP="00852A43">
            <w:pPr>
              <w:jc w:val="center"/>
            </w:pPr>
            <w:r w:rsidRPr="00852A43">
              <w:t>09.02.2017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60226" w:rsidRPr="00852A43" w:rsidRDefault="00F60226" w:rsidP="00852A43">
            <w:pPr>
              <w:jc w:val="center"/>
            </w:pPr>
            <w:r w:rsidRPr="00852A43">
              <w:t>Содействие по развитию правовой грамотности</w:t>
            </w:r>
          </w:p>
        </w:tc>
      </w:tr>
      <w:tr w:rsidR="0055046D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46D" w:rsidRDefault="0055046D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V. Взаимодействие с другими организациями (указать какими)</w:t>
            </w:r>
          </w:p>
        </w:tc>
      </w:tr>
      <w:tr w:rsidR="0055046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046D" w:rsidRDefault="003F16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t xml:space="preserve"> </w:t>
            </w:r>
            <w:r w:rsidRPr="003F16F0">
              <w:rPr>
                <w:b/>
                <w:bCs/>
                <w:color w:val="000000"/>
                <w:lang w:eastAsia="en-US"/>
              </w:rPr>
              <w:t>ИТОГ</w:t>
            </w:r>
          </w:p>
        </w:tc>
      </w:tr>
      <w:tr w:rsidR="0055046D" w:rsidTr="00852A43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Pr="00076C5D" w:rsidRDefault="0055046D" w:rsidP="00076C5D">
            <w:pPr>
              <w:pStyle w:val="a5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Размещение материалов в местных СМИ (газеты «Заря» и «Верещагинский вестник») о работе  ТИК,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46D" w:rsidRPr="00852A43" w:rsidRDefault="00852A4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17.02.2017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5046D" w:rsidRPr="00852A43" w:rsidRDefault="00852A4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 xml:space="preserve">Публикация в районной газете «Заря» №7 от </w:t>
            </w:r>
            <w:r w:rsidRPr="00852A43">
              <w:rPr>
                <w:color w:val="000000"/>
                <w:lang w:eastAsia="en-US"/>
              </w:rPr>
              <w:lastRenderedPageBreak/>
              <w:t>17.02.2017</w:t>
            </w:r>
          </w:p>
        </w:tc>
      </w:tr>
      <w:tr w:rsidR="0055046D" w:rsidTr="00852A43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Pr="00076C5D" w:rsidRDefault="0055046D" w:rsidP="00076C5D">
            <w:pPr>
              <w:pStyle w:val="a5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Взаимодействие с УФМС по Пермскому краю, отделом ЗАГС, РВК, </w:t>
            </w:r>
            <w:proofErr w:type="spellStart"/>
            <w:r>
              <w:rPr>
                <w:color w:val="000000"/>
                <w:lang w:eastAsia="en-US"/>
              </w:rPr>
              <w:t>Верещагинским</w:t>
            </w:r>
            <w:proofErr w:type="spellEnd"/>
            <w:r>
              <w:rPr>
                <w:color w:val="000000"/>
                <w:lang w:eastAsia="en-US"/>
              </w:rPr>
              <w:t xml:space="preserve"> районным судом по заполнению регистра ГАС «Выборы»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46D" w:rsidRPr="00852A43" w:rsidRDefault="00BE3AE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01.02.2017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5046D" w:rsidRPr="00852A43" w:rsidRDefault="00BE3AE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Информационный обмен</w:t>
            </w:r>
          </w:p>
        </w:tc>
      </w:tr>
      <w:tr w:rsidR="002B0D88" w:rsidTr="00852A43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88" w:rsidRPr="00076C5D" w:rsidRDefault="002B0D88" w:rsidP="00076C5D">
            <w:pPr>
              <w:pStyle w:val="a5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88" w:rsidRDefault="002B0D8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Рабочая встреча с руководителем МБУК «Городской дворец досуга и творчества»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D88" w:rsidRPr="00852A43" w:rsidRDefault="002B0D88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20.02.2017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0D88" w:rsidRPr="00852A43" w:rsidRDefault="002B0D88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Информационный обмен</w:t>
            </w:r>
          </w:p>
        </w:tc>
      </w:tr>
      <w:tr w:rsidR="00F60226" w:rsidTr="00852A43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26" w:rsidRPr="00076C5D" w:rsidRDefault="00F60226" w:rsidP="00076C5D">
            <w:pPr>
              <w:pStyle w:val="a5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26" w:rsidRDefault="00F60226" w:rsidP="00F60226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Заседание Попечительского совета Верещагинского музейно-культурного центра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226" w:rsidRPr="00852A43" w:rsidRDefault="00F6022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03.02.2017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60226" w:rsidRPr="00852A43" w:rsidRDefault="00F6022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Информационный обмен</w:t>
            </w:r>
          </w:p>
        </w:tc>
      </w:tr>
      <w:tr w:rsidR="005C74A9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A9" w:rsidRDefault="005C74A9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VI. Иные мероприятия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3F16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3F16F0">
              <w:rPr>
                <w:b/>
                <w:bCs/>
                <w:color w:val="000000"/>
                <w:lang w:eastAsia="en-US"/>
              </w:rPr>
              <w:t>ИТОГ</w:t>
            </w:r>
          </w:p>
        </w:tc>
      </w:tr>
      <w:tr w:rsidR="005C74A9" w:rsidTr="002B0D88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 w:rsidP="009464C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Размещение </w:t>
            </w:r>
            <w:r w:rsidR="00E23C19">
              <w:rPr>
                <w:color w:val="000000"/>
                <w:lang w:eastAsia="en-US"/>
              </w:rPr>
              <w:t xml:space="preserve"> актуальной </w:t>
            </w:r>
            <w:r>
              <w:rPr>
                <w:color w:val="000000"/>
                <w:lang w:eastAsia="en-US"/>
              </w:rPr>
              <w:t>информации</w:t>
            </w:r>
            <w:r w:rsidR="00E23C19">
              <w:rPr>
                <w:color w:val="000000"/>
                <w:lang w:eastAsia="en-US"/>
              </w:rPr>
              <w:t xml:space="preserve"> о деятельности ТИК и МИК </w:t>
            </w:r>
            <w:r>
              <w:rPr>
                <w:color w:val="000000"/>
                <w:lang w:eastAsia="en-US"/>
              </w:rPr>
              <w:t xml:space="preserve"> на информационном стенде 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C74A9" w:rsidRPr="00852A43" w:rsidRDefault="00852A4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14.02.2017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74A9" w:rsidRPr="00852A43" w:rsidRDefault="00852A4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Информация размещена</w:t>
            </w:r>
          </w:p>
        </w:tc>
      </w:tr>
      <w:tr w:rsidR="005C74A9" w:rsidTr="002B0D88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Представление бухгалтерской и налоговой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C74A9" w:rsidRPr="00852A43" w:rsidRDefault="00852A4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</w:t>
            </w:r>
            <w:proofErr w:type="gramStart"/>
            <w:r>
              <w:rPr>
                <w:color w:val="000000"/>
                <w:lang w:eastAsia="en-US"/>
              </w:rPr>
              <w:t>и</w:t>
            </w:r>
            <w:proofErr w:type="gramEnd"/>
            <w:r>
              <w:rPr>
                <w:color w:val="000000"/>
                <w:lang w:eastAsia="en-US"/>
              </w:rPr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74A9" w:rsidRPr="00852A43" w:rsidRDefault="00852A4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Документы подготовлены</w:t>
            </w:r>
          </w:p>
        </w:tc>
      </w:tr>
      <w:tr w:rsidR="005C74A9" w:rsidTr="002B0D88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lang w:eastAsia="en-US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C74A9" w:rsidRPr="00852A43" w:rsidRDefault="00852A43" w:rsidP="00852A4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В течени</w:t>
            </w:r>
            <w:proofErr w:type="gramStart"/>
            <w:r w:rsidRPr="00852A43">
              <w:rPr>
                <w:color w:val="000000"/>
                <w:lang w:eastAsia="en-US"/>
              </w:rPr>
              <w:t>и</w:t>
            </w:r>
            <w:proofErr w:type="gramEnd"/>
            <w:r w:rsidRPr="00852A43">
              <w:rPr>
                <w:color w:val="000000"/>
                <w:lang w:eastAsia="en-US"/>
              </w:rPr>
              <w:t xml:space="preserve"> месяца</w:t>
            </w:r>
            <w:r w:rsidRPr="00852A43">
              <w:rPr>
                <w:color w:val="000000"/>
                <w:lang w:eastAsia="en-US"/>
              </w:rPr>
              <w:tab/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74A9" w:rsidRPr="00852A43" w:rsidRDefault="00852A4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Документы подготовлены</w:t>
            </w:r>
          </w:p>
        </w:tc>
      </w:tr>
      <w:tr w:rsidR="005C74A9" w:rsidTr="002B0D88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Направление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C74A9" w:rsidRPr="00852A43" w:rsidRDefault="00852A4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В течени</w:t>
            </w:r>
            <w:proofErr w:type="gramStart"/>
            <w:r w:rsidRPr="00852A43">
              <w:rPr>
                <w:color w:val="000000"/>
                <w:lang w:eastAsia="en-US"/>
              </w:rPr>
              <w:t>и</w:t>
            </w:r>
            <w:proofErr w:type="gramEnd"/>
            <w:r w:rsidRPr="00852A43">
              <w:rPr>
                <w:color w:val="000000"/>
                <w:lang w:eastAsia="en-US"/>
              </w:rPr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74A9" w:rsidRPr="00852A43" w:rsidRDefault="00852A4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Информация направлена</w:t>
            </w:r>
          </w:p>
        </w:tc>
      </w:tr>
      <w:tr w:rsidR="005C74A9" w:rsidTr="002B0D88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C9500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Наполнение странички «Молодежной избирательной комиссии Верещагинского МР» в социальной сети «</w:t>
            </w:r>
            <w:proofErr w:type="spellStart"/>
            <w:r>
              <w:rPr>
                <w:color w:val="000000"/>
                <w:lang w:eastAsia="en-US"/>
              </w:rPr>
              <w:t>ВКонтакте</w:t>
            </w:r>
            <w:proofErr w:type="spellEnd"/>
            <w:r>
              <w:rPr>
                <w:color w:val="000000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C74A9" w:rsidRPr="00852A43" w:rsidRDefault="00852A43" w:rsidP="00C9500E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В течени</w:t>
            </w:r>
            <w:proofErr w:type="gramStart"/>
            <w:r w:rsidRPr="00852A43">
              <w:rPr>
                <w:color w:val="000000"/>
                <w:lang w:eastAsia="en-US"/>
              </w:rPr>
              <w:t>и</w:t>
            </w:r>
            <w:proofErr w:type="gramEnd"/>
            <w:r w:rsidRPr="00852A43">
              <w:rPr>
                <w:color w:val="000000"/>
                <w:lang w:eastAsia="en-US"/>
              </w:rPr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74A9" w:rsidRPr="00852A43" w:rsidRDefault="00852A43" w:rsidP="00C9500E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Наполнение страницы</w:t>
            </w:r>
          </w:p>
        </w:tc>
      </w:tr>
      <w:tr w:rsidR="005C74A9" w:rsidTr="002B0D88">
        <w:trPr>
          <w:trHeight w:val="690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884B1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Направление информации о деятельности ТИК и МИК на радиостанциях «Верещагинское радио» и «Европа плюс»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C74A9" w:rsidRPr="00852A43" w:rsidRDefault="00852A43" w:rsidP="00C9500E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52A43">
              <w:rPr>
                <w:color w:val="000000"/>
                <w:lang w:eastAsia="en-US"/>
              </w:rPr>
              <w:t>В течени</w:t>
            </w:r>
            <w:proofErr w:type="gramStart"/>
            <w:r w:rsidRPr="00852A43">
              <w:rPr>
                <w:color w:val="000000"/>
                <w:lang w:eastAsia="en-US"/>
              </w:rPr>
              <w:t>и</w:t>
            </w:r>
            <w:proofErr w:type="gramEnd"/>
            <w:r w:rsidRPr="00852A43">
              <w:rPr>
                <w:color w:val="000000"/>
                <w:lang w:eastAsia="en-US"/>
              </w:rPr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74A9" w:rsidRPr="00852A43" w:rsidRDefault="00852A43" w:rsidP="00C9500E">
            <w:pPr>
              <w:jc w:val="center"/>
              <w:rPr>
                <w:rFonts w:eastAsiaTheme="minorEastAsia"/>
                <w:lang w:eastAsia="en-US"/>
              </w:rPr>
            </w:pPr>
            <w:r w:rsidRPr="00852A43">
              <w:rPr>
                <w:rFonts w:eastAsiaTheme="minorEastAsia"/>
                <w:lang w:eastAsia="en-US"/>
              </w:rPr>
              <w:t>Информация направлена</w:t>
            </w:r>
          </w:p>
        </w:tc>
      </w:tr>
      <w:tr w:rsidR="005C74A9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4A9" w:rsidRDefault="005C74A9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VII. Мероприятия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базовой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 xml:space="preserve">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3F16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3F16F0">
              <w:rPr>
                <w:b/>
                <w:bCs/>
                <w:color w:val="000000"/>
                <w:lang w:eastAsia="en-US"/>
              </w:rPr>
              <w:t>ИТОГ</w:t>
            </w:r>
          </w:p>
        </w:tc>
      </w:tr>
      <w:tr w:rsidR="00852A43" w:rsidTr="002B0D88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43" w:rsidRPr="00076C5D" w:rsidRDefault="00852A43" w:rsidP="00076C5D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852A43" w:rsidRDefault="00852A43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Контроль деятельности закрепленных ТИК по наполнению и актуализации информации о работе комиссий на соответствующих сайтах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852A43" w:rsidRDefault="00852A43" w:rsidP="00852A43">
            <w:pPr>
              <w:jc w:val="center"/>
            </w:pPr>
            <w:r w:rsidRPr="003B75F8">
              <w:t>В течени</w:t>
            </w:r>
            <w:proofErr w:type="gramStart"/>
            <w:r w:rsidRPr="003B75F8">
              <w:t>и</w:t>
            </w:r>
            <w:proofErr w:type="gramEnd"/>
            <w:r w:rsidRPr="003B75F8"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2A43" w:rsidRDefault="00852A43" w:rsidP="00852A43">
            <w:pPr>
              <w:jc w:val="center"/>
            </w:pPr>
            <w:r w:rsidRPr="00AB7305">
              <w:t>Информационный обмен</w:t>
            </w:r>
          </w:p>
        </w:tc>
      </w:tr>
      <w:tr w:rsidR="00852A43" w:rsidTr="002B0D88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43" w:rsidRPr="00076C5D" w:rsidRDefault="00852A43" w:rsidP="00076C5D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852A43" w:rsidRDefault="00852A43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Контроль за организацией процесса обучения организаторов выборов </w:t>
            </w:r>
            <w:proofErr w:type="gramStart"/>
            <w:r>
              <w:rPr>
                <w:color w:val="000000"/>
                <w:lang w:eastAsia="en-US"/>
              </w:rPr>
              <w:t>в</w:t>
            </w:r>
            <w:proofErr w:type="gramEnd"/>
            <w:r>
              <w:rPr>
                <w:color w:val="000000"/>
                <w:lang w:eastAsia="en-US"/>
              </w:rPr>
              <w:t xml:space="preserve"> закрепленных 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852A43" w:rsidRDefault="00852A43" w:rsidP="00852A43">
            <w:pPr>
              <w:jc w:val="center"/>
            </w:pPr>
            <w:r w:rsidRPr="003B75F8">
              <w:t>В течени</w:t>
            </w:r>
            <w:proofErr w:type="gramStart"/>
            <w:r w:rsidRPr="003B75F8">
              <w:t>и</w:t>
            </w:r>
            <w:proofErr w:type="gramEnd"/>
            <w:r w:rsidRPr="003B75F8"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2A43" w:rsidRDefault="00852A43" w:rsidP="00852A43">
            <w:pPr>
              <w:jc w:val="center"/>
            </w:pPr>
            <w:r w:rsidRPr="00AB7305">
              <w:t>Информационный обмен</w:t>
            </w:r>
          </w:p>
        </w:tc>
      </w:tr>
      <w:tr w:rsidR="00852A43" w:rsidTr="002B0D88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43" w:rsidRPr="00076C5D" w:rsidRDefault="00852A43" w:rsidP="00076C5D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852A43" w:rsidRDefault="00852A43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lang w:eastAsia="en-US"/>
              </w:rPr>
              <w:t xml:space="preserve"> предоставлением и исполнением планов работы закрепленных ТИК на месяц,  квартал,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852A43" w:rsidRDefault="00852A43" w:rsidP="00852A43">
            <w:pPr>
              <w:jc w:val="center"/>
            </w:pPr>
            <w:r w:rsidRPr="003B75F8">
              <w:t>В течени</w:t>
            </w:r>
            <w:proofErr w:type="gramStart"/>
            <w:r w:rsidRPr="003B75F8">
              <w:t>и</w:t>
            </w:r>
            <w:proofErr w:type="gramEnd"/>
            <w:r w:rsidRPr="003B75F8"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2A43" w:rsidRDefault="00852A43" w:rsidP="00852A43">
            <w:pPr>
              <w:jc w:val="center"/>
            </w:pPr>
            <w:r w:rsidRPr="00AB7305">
              <w:t>Информационный обмен</w:t>
            </w:r>
          </w:p>
        </w:tc>
      </w:tr>
      <w:tr w:rsidR="00852A43" w:rsidTr="002B0D88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A43" w:rsidRPr="00076C5D" w:rsidRDefault="00852A43" w:rsidP="00076C5D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852A43" w:rsidRDefault="00852A43" w:rsidP="00777AEB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Методологическая помощь сотрудникам </w:t>
            </w:r>
            <w:proofErr w:type="gramStart"/>
            <w:r>
              <w:rPr>
                <w:color w:val="000000"/>
                <w:lang w:eastAsia="en-US"/>
              </w:rPr>
              <w:t>закрепленных</w:t>
            </w:r>
            <w:proofErr w:type="gramEnd"/>
            <w:r>
              <w:rPr>
                <w:color w:val="000000"/>
                <w:lang w:eastAsia="en-US"/>
              </w:rPr>
              <w:t xml:space="preserve"> ТИК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852A43" w:rsidRPr="00EB4308" w:rsidRDefault="00852A43" w:rsidP="00852A43">
            <w:pPr>
              <w:jc w:val="center"/>
            </w:pPr>
            <w:r w:rsidRPr="00EB4308">
              <w:t>В течени</w:t>
            </w:r>
            <w:proofErr w:type="gramStart"/>
            <w:r w:rsidRPr="00EB4308">
              <w:t>и</w:t>
            </w:r>
            <w:proofErr w:type="gramEnd"/>
            <w:r w:rsidRPr="00EB4308"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2A43" w:rsidRPr="00EB4308" w:rsidRDefault="00852A43" w:rsidP="00852A43">
            <w:pPr>
              <w:jc w:val="center"/>
            </w:pPr>
            <w:r w:rsidRPr="00EB4308">
              <w:t>Информационный обмен</w:t>
            </w:r>
          </w:p>
        </w:tc>
      </w:tr>
      <w:tr w:rsidR="002B0D88" w:rsidTr="002B0D88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88" w:rsidRPr="00076C5D" w:rsidRDefault="002B0D88" w:rsidP="00076C5D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2B0D88" w:rsidRDefault="002B0D88" w:rsidP="00777AEB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Совещание председателей территориальных избирательных комиссий ассоциации «Запад»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2B0D88" w:rsidRPr="00EB4308" w:rsidRDefault="002B0D88" w:rsidP="00852A4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EB4308">
              <w:rPr>
                <w:color w:val="000000"/>
                <w:lang w:eastAsia="en-US"/>
              </w:rPr>
              <w:t>21.02.2017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0D88" w:rsidRPr="00EB4308" w:rsidRDefault="002B0D88" w:rsidP="00852A4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EB4308">
              <w:rPr>
                <w:color w:val="000000"/>
                <w:lang w:eastAsia="en-US"/>
              </w:rPr>
              <w:t>Информационный обмен</w:t>
            </w:r>
          </w:p>
        </w:tc>
      </w:tr>
    </w:tbl>
    <w:p w:rsidR="00231248" w:rsidRDefault="00231248" w:rsidP="00E246BB"/>
    <w:p w:rsidR="00E246BB" w:rsidRDefault="00E246BB" w:rsidP="00E246BB">
      <w:r>
        <w:t xml:space="preserve">Председатель комиссии          </w:t>
      </w:r>
      <w:r w:rsidR="00231248">
        <w:t xml:space="preserve"> </w:t>
      </w:r>
      <w:r>
        <w:t xml:space="preserve">                                    </w:t>
      </w:r>
      <w:r w:rsidR="007427DF">
        <w:t xml:space="preserve">                      </w:t>
      </w:r>
      <w:r>
        <w:t xml:space="preserve">С. Ю. </w:t>
      </w:r>
      <w:proofErr w:type="spellStart"/>
      <w:r>
        <w:t>Бардасова</w:t>
      </w:r>
      <w:proofErr w:type="spellEnd"/>
    </w:p>
    <w:sectPr w:rsidR="00E246BB" w:rsidSect="00BE5E0F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643E5"/>
    <w:multiLevelType w:val="hybridMultilevel"/>
    <w:tmpl w:val="0C70A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A388A"/>
    <w:multiLevelType w:val="hybridMultilevel"/>
    <w:tmpl w:val="AE92B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E11689"/>
    <w:multiLevelType w:val="hybridMultilevel"/>
    <w:tmpl w:val="5D504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445D9"/>
    <w:multiLevelType w:val="hybridMultilevel"/>
    <w:tmpl w:val="45D0B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C30BA7"/>
    <w:multiLevelType w:val="hybridMultilevel"/>
    <w:tmpl w:val="86A051A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9769F"/>
    <w:multiLevelType w:val="hybridMultilevel"/>
    <w:tmpl w:val="142EA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637D25"/>
    <w:multiLevelType w:val="hybridMultilevel"/>
    <w:tmpl w:val="8506D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B515C4"/>
    <w:multiLevelType w:val="hybridMultilevel"/>
    <w:tmpl w:val="417C9C36"/>
    <w:lvl w:ilvl="0" w:tplc="466E75E4">
      <w:start w:val="1"/>
      <w:numFmt w:val="upperRoman"/>
      <w:lvlText w:val="%1."/>
      <w:lvlJc w:val="left"/>
      <w:pPr>
        <w:ind w:left="7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E72507"/>
    <w:multiLevelType w:val="hybridMultilevel"/>
    <w:tmpl w:val="7F14B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8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461"/>
    <w:rsid w:val="00046EB6"/>
    <w:rsid w:val="000557A0"/>
    <w:rsid w:val="00060984"/>
    <w:rsid w:val="00076C5D"/>
    <w:rsid w:val="0008595B"/>
    <w:rsid w:val="00090B1B"/>
    <w:rsid w:val="000B363A"/>
    <w:rsid w:val="000C08FD"/>
    <w:rsid w:val="000E4CB7"/>
    <w:rsid w:val="000E5392"/>
    <w:rsid w:val="000F0B54"/>
    <w:rsid w:val="000F4BA0"/>
    <w:rsid w:val="00141466"/>
    <w:rsid w:val="00150D95"/>
    <w:rsid w:val="00170767"/>
    <w:rsid w:val="00180C05"/>
    <w:rsid w:val="001A469F"/>
    <w:rsid w:val="001F31D7"/>
    <w:rsid w:val="001F7D33"/>
    <w:rsid w:val="0020670A"/>
    <w:rsid w:val="00231248"/>
    <w:rsid w:val="00242F50"/>
    <w:rsid w:val="00260605"/>
    <w:rsid w:val="00292FC3"/>
    <w:rsid w:val="00294855"/>
    <w:rsid w:val="002B0D88"/>
    <w:rsid w:val="002B1A41"/>
    <w:rsid w:val="002D4357"/>
    <w:rsid w:val="0030102E"/>
    <w:rsid w:val="003079A4"/>
    <w:rsid w:val="003240C4"/>
    <w:rsid w:val="00362A42"/>
    <w:rsid w:val="00366127"/>
    <w:rsid w:val="003C0329"/>
    <w:rsid w:val="003C5000"/>
    <w:rsid w:val="003F16F0"/>
    <w:rsid w:val="00436DBD"/>
    <w:rsid w:val="0046761E"/>
    <w:rsid w:val="00475587"/>
    <w:rsid w:val="0049020E"/>
    <w:rsid w:val="004A5A3A"/>
    <w:rsid w:val="004D6504"/>
    <w:rsid w:val="004F1749"/>
    <w:rsid w:val="005251C9"/>
    <w:rsid w:val="00530397"/>
    <w:rsid w:val="0055046D"/>
    <w:rsid w:val="00551794"/>
    <w:rsid w:val="005657E5"/>
    <w:rsid w:val="005C74A9"/>
    <w:rsid w:val="005D05D1"/>
    <w:rsid w:val="00627871"/>
    <w:rsid w:val="0063548B"/>
    <w:rsid w:val="00653C82"/>
    <w:rsid w:val="00683BCB"/>
    <w:rsid w:val="006D71E9"/>
    <w:rsid w:val="0070107A"/>
    <w:rsid w:val="00701B26"/>
    <w:rsid w:val="007427DF"/>
    <w:rsid w:val="007428FC"/>
    <w:rsid w:val="00753B56"/>
    <w:rsid w:val="00762D83"/>
    <w:rsid w:val="00771987"/>
    <w:rsid w:val="00775E0F"/>
    <w:rsid w:val="00777AEB"/>
    <w:rsid w:val="007837D6"/>
    <w:rsid w:val="007850A5"/>
    <w:rsid w:val="00785189"/>
    <w:rsid w:val="007A17DB"/>
    <w:rsid w:val="007B46FB"/>
    <w:rsid w:val="007C7B97"/>
    <w:rsid w:val="007D49E1"/>
    <w:rsid w:val="007F6B32"/>
    <w:rsid w:val="0081028B"/>
    <w:rsid w:val="008116C5"/>
    <w:rsid w:val="00833D9D"/>
    <w:rsid w:val="0084323C"/>
    <w:rsid w:val="00852A43"/>
    <w:rsid w:val="0085505C"/>
    <w:rsid w:val="008645B3"/>
    <w:rsid w:val="00865B4D"/>
    <w:rsid w:val="00884B19"/>
    <w:rsid w:val="008A6A62"/>
    <w:rsid w:val="008C5E5B"/>
    <w:rsid w:val="008D5BBC"/>
    <w:rsid w:val="00923937"/>
    <w:rsid w:val="009464CE"/>
    <w:rsid w:val="0099203C"/>
    <w:rsid w:val="009A6357"/>
    <w:rsid w:val="009B3862"/>
    <w:rsid w:val="009C354A"/>
    <w:rsid w:val="009D4F7C"/>
    <w:rsid w:val="00A341F1"/>
    <w:rsid w:val="00A72747"/>
    <w:rsid w:val="00A76C3F"/>
    <w:rsid w:val="00AA3551"/>
    <w:rsid w:val="00AE440F"/>
    <w:rsid w:val="00AE4C82"/>
    <w:rsid w:val="00AF1402"/>
    <w:rsid w:val="00B10765"/>
    <w:rsid w:val="00B170BB"/>
    <w:rsid w:val="00B24EB2"/>
    <w:rsid w:val="00B329E4"/>
    <w:rsid w:val="00B65A2B"/>
    <w:rsid w:val="00BE3AEA"/>
    <w:rsid w:val="00BE5E0F"/>
    <w:rsid w:val="00C05655"/>
    <w:rsid w:val="00C21BF1"/>
    <w:rsid w:val="00C23F40"/>
    <w:rsid w:val="00C50F66"/>
    <w:rsid w:val="00CE5155"/>
    <w:rsid w:val="00CF1CB3"/>
    <w:rsid w:val="00D715B2"/>
    <w:rsid w:val="00D76853"/>
    <w:rsid w:val="00DA35A1"/>
    <w:rsid w:val="00DB4592"/>
    <w:rsid w:val="00DC3D04"/>
    <w:rsid w:val="00E06636"/>
    <w:rsid w:val="00E23C19"/>
    <w:rsid w:val="00E246BB"/>
    <w:rsid w:val="00E34227"/>
    <w:rsid w:val="00E629C9"/>
    <w:rsid w:val="00EA0F36"/>
    <w:rsid w:val="00EB4308"/>
    <w:rsid w:val="00ED1B0B"/>
    <w:rsid w:val="00EE6B31"/>
    <w:rsid w:val="00F16DF6"/>
    <w:rsid w:val="00F27461"/>
    <w:rsid w:val="00F53387"/>
    <w:rsid w:val="00F56F91"/>
    <w:rsid w:val="00F57F54"/>
    <w:rsid w:val="00F60226"/>
    <w:rsid w:val="00F77D55"/>
    <w:rsid w:val="00FA363B"/>
    <w:rsid w:val="00FD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77A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AE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77A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A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6;&#1072;&#1073;&#1086;&#1095;&#1080;&#1081;%20&#1089;&#1090;&#1086;&#1083;\&#1056;&#1072;&#1073;&#1086;&#1095;&#1072;&#1103;\&#1055;&#1083;&#1072;&#1085;&#1099;%20&#1058;&#1048;&#1050;%20&#1080;%20&#1080;&#1089;&#1087;&#1086;&#1083;&#1085;&#1077;&#1085;&#1080;&#1077;%20&#1077;&#1078;&#1077;&#1084;&#1077;&#1089;&#1103;&#1095;&#1085;&#1086;%20&#1076;&#1086;%2025%20&#1095;&#1080;&#1089;&#1083;&#1072;\2015\&#1087;&#1083;&#1072;&#1085;&#1099;%20&#1058;&#1048;&#1050;\&#1087;&#1083;&#1072;&#1085;%20&#1085;&#1072;%201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A92F14-7268-4960-833E-123D09F09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план на 11</Template>
  <TotalTime>103</TotalTime>
  <Pages>1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</cp:revision>
  <cp:lastPrinted>2017-01-23T12:00:00Z</cp:lastPrinted>
  <dcterms:created xsi:type="dcterms:W3CDTF">2017-01-23T11:20:00Z</dcterms:created>
  <dcterms:modified xsi:type="dcterms:W3CDTF">2017-03-28T04:32:00Z</dcterms:modified>
</cp:coreProperties>
</file>